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pace for notes"/>
      </w:tblPr>
      <w:tblGrid>
        <w:gridCol w:w="4442"/>
        <w:gridCol w:w="4443"/>
      </w:tblGrid>
      <w:tr w:rsidR="003C4EED" w14:paraId="36B1709A" w14:textId="77777777" w:rsidTr="00227DD1">
        <w:trPr>
          <w:cantSplit/>
        </w:trPr>
        <w:tc>
          <w:tcPr>
            <w:tcW w:w="4442" w:type="dxa"/>
          </w:tcPr>
          <w:p w14:paraId="27F3C267" w14:textId="77777777" w:rsidR="003C4EED" w:rsidRDefault="00B33D9E">
            <w:pPr>
              <w:pStyle w:val="Month"/>
            </w:pPr>
            <w:r>
              <w:t>August</w:t>
            </w:r>
          </w:p>
        </w:tc>
        <w:tc>
          <w:tcPr>
            <w:tcW w:w="4443" w:type="dxa"/>
          </w:tcPr>
          <w:p w14:paraId="4D75AE6D" w14:textId="77777777" w:rsidR="003C4EED" w:rsidRDefault="00427B31" w:rsidP="00441D1E">
            <w:pPr>
              <w:pStyle w:val="Year"/>
            </w:pPr>
            <w:r>
              <w:t>2022</w:t>
            </w:r>
          </w:p>
        </w:tc>
      </w:tr>
    </w:tbl>
    <w:p w14:paraId="50399817" w14:textId="77777777" w:rsidR="003C4EED" w:rsidRDefault="003C4EED">
      <w:pPr>
        <w:pStyle w:val="NoSpacing"/>
      </w:pPr>
    </w:p>
    <w:tbl>
      <w:tblPr>
        <w:tblW w:w="5165" w:type="pct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th calendar"/>
      </w:tblPr>
      <w:tblGrid>
        <w:gridCol w:w="1311"/>
        <w:gridCol w:w="1312"/>
        <w:gridCol w:w="1311"/>
        <w:gridCol w:w="1311"/>
        <w:gridCol w:w="1311"/>
        <w:gridCol w:w="1311"/>
        <w:gridCol w:w="1311"/>
      </w:tblGrid>
      <w:tr w:rsidR="003C4EED" w14:paraId="75B55F32" w14:textId="77777777" w:rsidTr="00C84C12">
        <w:trPr>
          <w:cantSplit/>
          <w:trHeight w:hRule="exact" w:val="328"/>
        </w:trPr>
        <w:tc>
          <w:tcPr>
            <w:tcW w:w="131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C8C8385" w14:textId="77777777" w:rsidR="003C4EED" w:rsidRDefault="00B33D9E">
            <w:pPr>
              <w:pStyle w:val="Day"/>
            </w:pPr>
            <w:r>
              <w:t>Monday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59E6500" w14:textId="77777777" w:rsidR="003C4EED" w:rsidRDefault="00B33D9E">
            <w:pPr>
              <w:pStyle w:val="Day"/>
            </w:pPr>
            <w:r>
              <w:t>Tuesday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95891D" w14:textId="77777777" w:rsidR="003C4EED" w:rsidRDefault="00B33D9E">
            <w:pPr>
              <w:pStyle w:val="Day"/>
            </w:pPr>
            <w:r>
              <w:t>Wednesday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BBA0EC0" w14:textId="77777777" w:rsidR="003C4EED" w:rsidRDefault="00B33D9E">
            <w:pPr>
              <w:pStyle w:val="Day"/>
            </w:pPr>
            <w:r>
              <w:t>Thursday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4C733" w14:textId="77777777" w:rsidR="003C4EED" w:rsidRDefault="00B33D9E">
            <w:pPr>
              <w:pStyle w:val="Day"/>
            </w:pPr>
            <w:r>
              <w:t>Friday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CEAB522" w14:textId="77777777" w:rsidR="003C4EED" w:rsidRDefault="00B33D9E">
            <w:pPr>
              <w:pStyle w:val="Day"/>
            </w:pPr>
            <w:r>
              <w:t>Saturday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3CFBE" w14:textId="77777777" w:rsidR="003C4EED" w:rsidRDefault="00B33D9E">
            <w:pPr>
              <w:pStyle w:val="Day"/>
            </w:pPr>
            <w:r>
              <w:t>Sunday</w:t>
            </w:r>
          </w:p>
        </w:tc>
      </w:tr>
      <w:tr w:rsidR="00B235C7" w14:paraId="116AD2A2" w14:textId="77777777" w:rsidTr="00C84C12">
        <w:trPr>
          <w:cantSplit/>
          <w:trHeight w:hRule="exact" w:val="431"/>
        </w:trPr>
        <w:tc>
          <w:tcPr>
            <w:tcW w:w="131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A1203B1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1</w:t>
            </w:r>
          </w:p>
        </w:tc>
        <w:tc>
          <w:tcPr>
            <w:tcW w:w="131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02477E4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2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2183076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3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07CF0B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4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79ED155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5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2D18FDC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6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C88A691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7</w:t>
            </w:r>
          </w:p>
        </w:tc>
      </w:tr>
      <w:tr w:rsidR="00B235C7" w14:paraId="205857CE" w14:textId="77777777" w:rsidTr="00C84C12">
        <w:trPr>
          <w:cantSplit/>
          <w:trHeight w:hRule="exact" w:val="1467"/>
        </w:trPr>
        <w:tc>
          <w:tcPr>
            <w:tcW w:w="131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F656B9C" w14:textId="77777777" w:rsidR="00B235C7" w:rsidRPr="007E6E35" w:rsidRDefault="008E44FF" w:rsidP="008E44FF">
            <w:pPr>
              <w:pStyle w:val="Date"/>
              <w:jc w:val="center"/>
              <w:rPr>
                <w:rFonts w:cstheme="majorHAnsi"/>
                <w:color w:val="FF0000"/>
                <w:sz w:val="22"/>
              </w:rPr>
            </w:pPr>
            <w:r w:rsidRPr="007E6E35">
              <w:rPr>
                <w:rFonts w:cstheme="majorHAnsi"/>
                <w:color w:val="FF0000"/>
                <w:sz w:val="22"/>
              </w:rPr>
              <w:t>Women’s Bible Study</w:t>
            </w:r>
          </w:p>
          <w:p w14:paraId="079C8FFF" w14:textId="56CD6580" w:rsidR="008E44FF" w:rsidRPr="007E6E35" w:rsidRDefault="008E44FF" w:rsidP="008E44FF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7E6E35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7:00 pm          at CCC</w:t>
            </w:r>
          </w:p>
          <w:p w14:paraId="4A1F4F0B" w14:textId="74909830" w:rsidR="008E44FF" w:rsidRPr="007E6E35" w:rsidRDefault="008E44FF" w:rsidP="008E44FF">
            <w:pPr>
              <w:jc w:val="center"/>
              <w:rPr>
                <w:rFonts w:asciiTheme="majorHAnsi" w:hAnsiTheme="majorHAnsi" w:cstheme="majorHAnsi"/>
                <w:color w:val="C00000"/>
              </w:rPr>
            </w:pPr>
          </w:p>
        </w:tc>
        <w:tc>
          <w:tcPr>
            <w:tcW w:w="131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E2829B2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439866A" w14:textId="77777777" w:rsidR="00B235C7" w:rsidRPr="003824BC" w:rsidRDefault="003824BC" w:rsidP="003824BC">
            <w:pPr>
              <w:pStyle w:val="Date"/>
              <w:jc w:val="center"/>
              <w:rPr>
                <w:rFonts w:cstheme="majorHAnsi"/>
                <w:color w:val="auto"/>
                <w:sz w:val="22"/>
              </w:rPr>
            </w:pPr>
            <w:r w:rsidRPr="003824BC">
              <w:rPr>
                <w:rFonts w:cstheme="majorHAnsi"/>
                <w:color w:val="auto"/>
                <w:sz w:val="22"/>
              </w:rPr>
              <w:t>Mall Walk</w:t>
            </w:r>
          </w:p>
          <w:p w14:paraId="3471C3A4" w14:textId="77777777" w:rsidR="003824BC" w:rsidRPr="003824BC" w:rsidRDefault="003824BC" w:rsidP="003824BC">
            <w:pPr>
              <w:jc w:val="center"/>
              <w:rPr>
                <w:color w:val="auto"/>
                <w:sz w:val="22"/>
                <w:szCs w:val="22"/>
              </w:rPr>
            </w:pPr>
            <w:r w:rsidRPr="003824BC">
              <w:rPr>
                <w:color w:val="auto"/>
                <w:sz w:val="22"/>
                <w:szCs w:val="22"/>
              </w:rPr>
              <w:t>11:00 am          at Seaway Mall</w:t>
            </w:r>
          </w:p>
          <w:p w14:paraId="2D26CECE" w14:textId="77777777" w:rsidR="003824BC" w:rsidRDefault="003824BC" w:rsidP="003824BC"/>
          <w:p w14:paraId="55D45D31" w14:textId="0B6B4445" w:rsidR="003824BC" w:rsidRPr="003824BC" w:rsidRDefault="003824BC" w:rsidP="003824BC"/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2E1A7E3" w14:textId="77777777" w:rsidR="0066613D" w:rsidRPr="007E6E35" w:rsidRDefault="0066613D" w:rsidP="0066613D">
            <w:pPr>
              <w:pStyle w:val="Date"/>
              <w:jc w:val="center"/>
              <w:rPr>
                <w:rFonts w:cstheme="majorHAnsi"/>
                <w:color w:val="FF0000"/>
                <w:sz w:val="22"/>
              </w:rPr>
            </w:pPr>
            <w:r w:rsidRPr="007E6E35">
              <w:rPr>
                <w:rFonts w:cstheme="majorHAnsi"/>
                <w:color w:val="FF0000"/>
                <w:sz w:val="22"/>
              </w:rPr>
              <w:t>Women’s Bible Study</w:t>
            </w:r>
          </w:p>
          <w:p w14:paraId="75F25992" w14:textId="12245202" w:rsidR="0066613D" w:rsidRPr="007E6E35" w:rsidRDefault="0066613D" w:rsidP="0066613D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7E6E35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10:30 am          at CCC</w:t>
            </w:r>
          </w:p>
          <w:p w14:paraId="4F07FE3C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0B1310C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8B34665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9F36A3F" w14:textId="0705C3C2" w:rsidR="00E56CF8" w:rsidRPr="003602F2" w:rsidRDefault="00E56CF8" w:rsidP="00E56CF8">
            <w:pPr>
              <w:pStyle w:val="Date"/>
              <w:jc w:val="center"/>
              <w:rPr>
                <w:rFonts w:cstheme="majorHAnsi"/>
                <w:color w:val="auto"/>
                <w:szCs w:val="20"/>
              </w:rPr>
            </w:pPr>
            <w:r w:rsidRPr="003602F2">
              <w:rPr>
                <w:rFonts w:cstheme="majorHAnsi"/>
                <w:color w:val="auto"/>
                <w:szCs w:val="20"/>
              </w:rPr>
              <w:t>Laurie Mark Vincent &amp;     Bar-B-Q</w:t>
            </w:r>
          </w:p>
          <w:p w14:paraId="4A3FD1D2" w14:textId="28632A42" w:rsidR="00E56CF8" w:rsidRPr="003602F2" w:rsidRDefault="00E56CF8" w:rsidP="00E56CF8">
            <w:pPr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3602F2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11:00 am          at CCC</w:t>
            </w:r>
          </w:p>
          <w:p w14:paraId="00A04A8B" w14:textId="6D8F9FD4" w:rsidR="00E56CF8" w:rsidRPr="003602F2" w:rsidRDefault="00E56CF8" w:rsidP="00E56CF8">
            <w:pPr>
              <w:rPr>
                <w:rFonts w:asciiTheme="majorHAnsi" w:hAnsiTheme="majorHAnsi" w:cstheme="majorHAnsi"/>
                <w:color w:val="auto"/>
              </w:rPr>
            </w:pPr>
          </w:p>
        </w:tc>
      </w:tr>
      <w:tr w:rsidR="00B235C7" w14:paraId="1D32E321" w14:textId="77777777" w:rsidTr="00C84C12">
        <w:trPr>
          <w:cantSplit/>
          <w:trHeight w:hRule="exact" w:val="431"/>
        </w:trPr>
        <w:tc>
          <w:tcPr>
            <w:tcW w:w="131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82D367D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8</w:t>
            </w:r>
          </w:p>
        </w:tc>
        <w:tc>
          <w:tcPr>
            <w:tcW w:w="131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9905364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9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0DC1871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10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6A27D4C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11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2AD82B6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12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57C3922" w14:textId="77777777" w:rsidR="00B235C7" w:rsidRPr="007E6E35" w:rsidRDefault="00B235C7" w:rsidP="00B235C7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13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9A8D652" w14:textId="77777777" w:rsidR="00B235C7" w:rsidRPr="007E6E35" w:rsidRDefault="00B235C7" w:rsidP="00B235C7">
            <w:pPr>
              <w:pStyle w:val="Date"/>
              <w:rPr>
                <w:rFonts w:cstheme="majorHAnsi"/>
                <w:szCs w:val="20"/>
              </w:rPr>
            </w:pPr>
            <w:r w:rsidRPr="007E6E35">
              <w:rPr>
                <w:rFonts w:cstheme="majorHAnsi"/>
                <w:szCs w:val="20"/>
              </w:rPr>
              <w:t>14</w:t>
            </w:r>
          </w:p>
        </w:tc>
      </w:tr>
      <w:tr w:rsidR="008E44FF" w14:paraId="13F1C6EA" w14:textId="77777777" w:rsidTr="00C84C12">
        <w:trPr>
          <w:cantSplit/>
          <w:trHeight w:hRule="exact" w:val="1467"/>
        </w:trPr>
        <w:tc>
          <w:tcPr>
            <w:tcW w:w="131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8515BD3" w14:textId="466E22B6" w:rsidR="004031DB" w:rsidRPr="007E6E35" w:rsidRDefault="003D57DF" w:rsidP="004031DB">
            <w:pPr>
              <w:pStyle w:val="Date"/>
              <w:jc w:val="center"/>
              <w:rPr>
                <w:rFonts w:cstheme="majorHAnsi"/>
                <w:color w:val="FF0000"/>
                <w:sz w:val="22"/>
              </w:rPr>
            </w:pPr>
            <w:r>
              <w:rPr>
                <w:rFonts w:cstheme="majorHAnsi"/>
                <w:color w:val="FF0000"/>
                <w:sz w:val="22"/>
              </w:rPr>
              <w:t>2424</w:t>
            </w:r>
            <w:r w:rsidR="004031DB" w:rsidRPr="007E6E35">
              <w:rPr>
                <w:rFonts w:cstheme="majorHAnsi"/>
                <w:color w:val="FF0000"/>
                <w:sz w:val="22"/>
              </w:rPr>
              <w:t>Women’s Bible Study</w:t>
            </w:r>
          </w:p>
          <w:p w14:paraId="743C9008" w14:textId="77777777" w:rsidR="004031DB" w:rsidRPr="007E6E35" w:rsidRDefault="004031DB" w:rsidP="004031D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7E6E35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7:00 pm          at CCC</w:t>
            </w:r>
          </w:p>
          <w:p w14:paraId="5F72DFE7" w14:textId="0ACBD259" w:rsidR="008E44FF" w:rsidRPr="007E6E35" w:rsidRDefault="008E44FF" w:rsidP="008E44FF">
            <w:pPr>
              <w:jc w:val="center"/>
              <w:rPr>
                <w:rFonts w:asciiTheme="majorHAnsi" w:hAnsiTheme="majorHAnsi" w:cstheme="majorHAnsi"/>
                <w:color w:val="FF0000"/>
              </w:rPr>
            </w:pPr>
          </w:p>
          <w:p w14:paraId="44402C93" w14:textId="77777777" w:rsidR="008E44FF" w:rsidRPr="007E6E35" w:rsidRDefault="008E44FF" w:rsidP="008E44FF">
            <w:pPr>
              <w:pStyle w:val="Date"/>
              <w:rPr>
                <w:rFonts w:cstheme="majorHAnsi"/>
                <w:color w:val="FF0000"/>
              </w:rPr>
            </w:pPr>
          </w:p>
        </w:tc>
        <w:tc>
          <w:tcPr>
            <w:tcW w:w="131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CFAD718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E1AAFCC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6AF9611E" w14:textId="77777777" w:rsidR="0066613D" w:rsidRPr="007E6E35" w:rsidRDefault="0066613D" w:rsidP="0066613D">
            <w:pPr>
              <w:pStyle w:val="Date"/>
              <w:jc w:val="center"/>
              <w:rPr>
                <w:rFonts w:cstheme="majorHAnsi"/>
                <w:color w:val="FF0000"/>
                <w:sz w:val="22"/>
              </w:rPr>
            </w:pPr>
            <w:r w:rsidRPr="007E6E35">
              <w:rPr>
                <w:rFonts w:cstheme="majorHAnsi"/>
                <w:color w:val="FF0000"/>
                <w:sz w:val="22"/>
              </w:rPr>
              <w:t>Women’s Bible Study</w:t>
            </w:r>
          </w:p>
          <w:p w14:paraId="7C0FA206" w14:textId="79CBF516" w:rsidR="0066613D" w:rsidRPr="007E6E35" w:rsidRDefault="0066613D" w:rsidP="0066613D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7E6E35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10:30 am          at CCC</w:t>
            </w:r>
          </w:p>
          <w:p w14:paraId="2086475A" w14:textId="77777777" w:rsidR="00963C56" w:rsidRPr="007E6E35" w:rsidRDefault="00963C56" w:rsidP="0066613D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</w:p>
          <w:p w14:paraId="10D71D86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7944D43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F2F2CFB" w14:textId="77777777" w:rsidR="008E44FF" w:rsidRPr="003824BC" w:rsidRDefault="003824BC" w:rsidP="003824BC">
            <w:pPr>
              <w:pStyle w:val="Date"/>
              <w:jc w:val="center"/>
              <w:rPr>
                <w:rFonts w:cstheme="majorHAnsi"/>
                <w:color w:val="auto"/>
                <w:szCs w:val="20"/>
              </w:rPr>
            </w:pPr>
            <w:r w:rsidRPr="003824BC">
              <w:rPr>
                <w:rFonts w:cstheme="majorHAnsi"/>
                <w:color w:val="auto"/>
                <w:szCs w:val="20"/>
              </w:rPr>
              <w:t>West Lincoln Summer Fest.</w:t>
            </w:r>
          </w:p>
          <w:p w14:paraId="1CC08AC4" w14:textId="77777777" w:rsidR="003824BC" w:rsidRDefault="003824BC" w:rsidP="003824BC">
            <w:pPr>
              <w:jc w:val="center"/>
              <w:rPr>
                <w:color w:val="auto"/>
                <w:sz w:val="20"/>
                <w:szCs w:val="20"/>
              </w:rPr>
            </w:pPr>
            <w:r w:rsidRPr="003824BC">
              <w:rPr>
                <w:color w:val="auto"/>
                <w:sz w:val="20"/>
                <w:szCs w:val="20"/>
              </w:rPr>
              <w:t>9:00 am              at CCC</w:t>
            </w:r>
          </w:p>
          <w:p w14:paraId="68DEB539" w14:textId="77777777" w:rsidR="003824BC" w:rsidRDefault="003824BC" w:rsidP="003824BC">
            <w:pPr>
              <w:jc w:val="center"/>
              <w:rPr>
                <w:color w:val="auto"/>
                <w:sz w:val="20"/>
                <w:szCs w:val="20"/>
              </w:rPr>
            </w:pPr>
          </w:p>
          <w:p w14:paraId="7F64C3ED" w14:textId="21984012" w:rsidR="003824BC" w:rsidRPr="003824BC" w:rsidRDefault="003824BC" w:rsidP="003824BC">
            <w:pPr>
              <w:jc w:val="center"/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7BD4AF7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</w:tr>
      <w:tr w:rsidR="008E44FF" w14:paraId="1B4B162C" w14:textId="77777777" w:rsidTr="00C84C12">
        <w:trPr>
          <w:cantSplit/>
          <w:trHeight w:hRule="exact" w:val="431"/>
        </w:trPr>
        <w:tc>
          <w:tcPr>
            <w:tcW w:w="131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68C90A" w14:textId="30F2DD74" w:rsidR="008E44FF" w:rsidRPr="007E6E35" w:rsidRDefault="007342E8" w:rsidP="008E44FF">
            <w:pPr>
              <w:pStyle w:val="Date"/>
              <w:rPr>
                <w:rFonts w:cstheme="majorHAnsi"/>
                <w:color w:val="FF0000"/>
              </w:rPr>
            </w:pPr>
            <w:r w:rsidRPr="007E6E35">
              <w:rPr>
                <w:rFonts w:cstheme="majorHAnsi"/>
              </w:rPr>
              <w:t>15</w:t>
            </w:r>
          </w:p>
        </w:tc>
        <w:tc>
          <w:tcPr>
            <w:tcW w:w="131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7F549CA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16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1CBD53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17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30D6C3C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18</w:t>
            </w:r>
          </w:p>
          <w:p w14:paraId="5304BD39" w14:textId="77777777" w:rsidR="00963C56" w:rsidRPr="007E6E35" w:rsidRDefault="00963C56" w:rsidP="00963C56">
            <w:pPr>
              <w:rPr>
                <w:rFonts w:asciiTheme="majorHAnsi" w:hAnsiTheme="majorHAnsi" w:cstheme="majorHAnsi"/>
              </w:rPr>
            </w:pPr>
          </w:p>
          <w:p w14:paraId="2197E535" w14:textId="74FE18A7" w:rsidR="00963C56" w:rsidRPr="007E6E35" w:rsidRDefault="00963C56" w:rsidP="00963C5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ECFD33D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19</w:t>
            </w:r>
          </w:p>
          <w:p w14:paraId="5B40E3BD" w14:textId="77DC059A" w:rsidR="00963C56" w:rsidRPr="007E6E35" w:rsidRDefault="00963C56" w:rsidP="00963C5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36DC06B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20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47BC542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21</w:t>
            </w:r>
          </w:p>
        </w:tc>
      </w:tr>
      <w:tr w:rsidR="008E44FF" w14:paraId="42C6E27D" w14:textId="77777777" w:rsidTr="00C84C12">
        <w:trPr>
          <w:cantSplit/>
          <w:trHeight w:hRule="exact" w:val="1467"/>
        </w:trPr>
        <w:tc>
          <w:tcPr>
            <w:tcW w:w="131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26E6FB4" w14:textId="77777777" w:rsidR="004031DB" w:rsidRPr="007E6E35" w:rsidRDefault="004031DB" w:rsidP="004031DB">
            <w:pPr>
              <w:pStyle w:val="Date"/>
              <w:jc w:val="center"/>
              <w:rPr>
                <w:rFonts w:cstheme="majorHAnsi"/>
                <w:color w:val="FF0000"/>
                <w:sz w:val="22"/>
              </w:rPr>
            </w:pPr>
            <w:r w:rsidRPr="007E6E35">
              <w:rPr>
                <w:rFonts w:cstheme="majorHAnsi"/>
                <w:color w:val="FF0000"/>
                <w:sz w:val="22"/>
              </w:rPr>
              <w:t>Women’s Bible Study</w:t>
            </w:r>
          </w:p>
          <w:p w14:paraId="71C01C56" w14:textId="77777777" w:rsidR="004031DB" w:rsidRPr="007E6E35" w:rsidRDefault="004031DB" w:rsidP="004031D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7E6E35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7:00 pm          at CCC</w:t>
            </w:r>
          </w:p>
          <w:p w14:paraId="2A9E5B5F" w14:textId="77777777" w:rsidR="008E44FF" w:rsidRPr="007E6E35" w:rsidRDefault="008E44FF" w:rsidP="008E44FF">
            <w:pPr>
              <w:pStyle w:val="Date"/>
              <w:rPr>
                <w:rFonts w:cstheme="majorHAnsi"/>
                <w:color w:val="FF0000"/>
              </w:rPr>
            </w:pPr>
          </w:p>
        </w:tc>
        <w:tc>
          <w:tcPr>
            <w:tcW w:w="131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82406A2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391F3464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DBF5D48" w14:textId="3939099B" w:rsidR="0066613D" w:rsidRPr="007E6E35" w:rsidRDefault="0066613D" w:rsidP="00963C56">
            <w:pPr>
              <w:pStyle w:val="Date"/>
              <w:jc w:val="center"/>
              <w:rPr>
                <w:rFonts w:cstheme="majorHAnsi"/>
                <w:color w:val="FF0000"/>
                <w:sz w:val="18"/>
                <w:szCs w:val="18"/>
              </w:rPr>
            </w:pPr>
            <w:r w:rsidRPr="007E6E35">
              <w:rPr>
                <w:rFonts w:cstheme="majorHAnsi"/>
                <w:color w:val="FF0000"/>
                <w:sz w:val="18"/>
                <w:szCs w:val="18"/>
              </w:rPr>
              <w:t>Women’s Bible Study</w:t>
            </w:r>
            <w:r w:rsidR="00963C56" w:rsidRPr="007E6E35">
              <w:rPr>
                <w:rFonts w:cstheme="majorHAnsi"/>
                <w:color w:val="FF0000"/>
                <w:sz w:val="18"/>
                <w:szCs w:val="18"/>
              </w:rPr>
              <w:t xml:space="preserve"> </w:t>
            </w:r>
            <w:r w:rsidRPr="007E6E35">
              <w:rPr>
                <w:rFonts w:cstheme="majorHAnsi"/>
                <w:color w:val="FF0000"/>
                <w:sz w:val="18"/>
                <w:szCs w:val="18"/>
              </w:rPr>
              <w:t>10:30 am          at CCC</w:t>
            </w:r>
          </w:p>
          <w:p w14:paraId="74EB5333" w14:textId="77777777" w:rsidR="008E44FF" w:rsidRPr="003602F2" w:rsidRDefault="00963C56" w:rsidP="00963C56">
            <w:pPr>
              <w:pStyle w:val="Date"/>
              <w:jc w:val="center"/>
              <w:rPr>
                <w:rFonts w:cstheme="majorHAnsi"/>
                <w:color w:val="auto"/>
                <w:sz w:val="18"/>
                <w:szCs w:val="18"/>
              </w:rPr>
            </w:pPr>
            <w:r w:rsidRPr="003602F2">
              <w:rPr>
                <w:rFonts w:cstheme="majorHAnsi"/>
                <w:color w:val="auto"/>
                <w:sz w:val="18"/>
                <w:szCs w:val="18"/>
              </w:rPr>
              <w:t>FBS-Always ABBA</w:t>
            </w:r>
          </w:p>
          <w:p w14:paraId="7D29BB5D" w14:textId="6F42E8D6" w:rsidR="00963C56" w:rsidRPr="007E6E35" w:rsidRDefault="00963C56" w:rsidP="00963C5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505D339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B85160A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BAB396E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</w:tr>
      <w:tr w:rsidR="008E44FF" w14:paraId="3F5F981E" w14:textId="77777777" w:rsidTr="00C84C12">
        <w:trPr>
          <w:cantSplit/>
          <w:trHeight w:hRule="exact" w:val="431"/>
        </w:trPr>
        <w:tc>
          <w:tcPr>
            <w:tcW w:w="131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62EBB1B8" w14:textId="088E8659" w:rsidR="008E44FF" w:rsidRPr="007E6E35" w:rsidRDefault="007342E8" w:rsidP="008E44FF">
            <w:pPr>
              <w:pStyle w:val="Date"/>
              <w:rPr>
                <w:rFonts w:cstheme="majorHAnsi"/>
                <w:color w:val="FF0000"/>
              </w:rPr>
            </w:pPr>
            <w:r w:rsidRPr="007E6E35">
              <w:rPr>
                <w:rFonts w:cstheme="majorHAnsi"/>
              </w:rPr>
              <w:t>22</w:t>
            </w:r>
          </w:p>
        </w:tc>
        <w:tc>
          <w:tcPr>
            <w:tcW w:w="131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70DD7A8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23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9170C84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24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447FE8B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25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18FCE521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26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8EED32B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27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3D27EA98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28</w:t>
            </w:r>
          </w:p>
        </w:tc>
      </w:tr>
      <w:tr w:rsidR="008E44FF" w14:paraId="5571E6CF" w14:textId="77777777" w:rsidTr="00C84C12">
        <w:trPr>
          <w:cantSplit/>
          <w:trHeight w:hRule="exact" w:val="1467"/>
        </w:trPr>
        <w:tc>
          <w:tcPr>
            <w:tcW w:w="131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2A286C8" w14:textId="77777777" w:rsidR="004031DB" w:rsidRPr="007E6E35" w:rsidRDefault="004031DB" w:rsidP="004031DB">
            <w:pPr>
              <w:pStyle w:val="Date"/>
              <w:jc w:val="center"/>
              <w:rPr>
                <w:rFonts w:cstheme="majorHAnsi"/>
                <w:color w:val="FF0000"/>
                <w:sz w:val="22"/>
              </w:rPr>
            </w:pPr>
            <w:r w:rsidRPr="007E6E35">
              <w:rPr>
                <w:rFonts w:cstheme="majorHAnsi"/>
                <w:color w:val="FF0000"/>
                <w:sz w:val="22"/>
              </w:rPr>
              <w:t>Women’s Bible Study</w:t>
            </w:r>
          </w:p>
          <w:p w14:paraId="401977CE" w14:textId="77777777" w:rsidR="004031DB" w:rsidRPr="007E6E35" w:rsidRDefault="004031DB" w:rsidP="004031D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7E6E35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7:00 pm          at CCC</w:t>
            </w:r>
          </w:p>
          <w:p w14:paraId="47D146B6" w14:textId="720C082C" w:rsidR="008E44FF" w:rsidRPr="007E6E35" w:rsidRDefault="008E44FF" w:rsidP="008E44FF">
            <w:pPr>
              <w:jc w:val="center"/>
              <w:rPr>
                <w:rFonts w:asciiTheme="majorHAnsi" w:hAnsiTheme="majorHAnsi" w:cstheme="majorHAnsi"/>
                <w:color w:val="FF0000"/>
              </w:rPr>
            </w:pPr>
          </w:p>
          <w:p w14:paraId="515B9B00" w14:textId="77777777" w:rsidR="008E44FF" w:rsidRPr="007E6E35" w:rsidRDefault="008E44FF" w:rsidP="008E44FF">
            <w:pPr>
              <w:pStyle w:val="Date"/>
              <w:rPr>
                <w:rFonts w:cstheme="majorHAnsi"/>
                <w:color w:val="FF0000"/>
              </w:rPr>
            </w:pPr>
          </w:p>
        </w:tc>
        <w:tc>
          <w:tcPr>
            <w:tcW w:w="131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4256429D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246654B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D0C2B7B" w14:textId="0D57C81A" w:rsidR="0066613D" w:rsidRPr="007E6E35" w:rsidRDefault="0066613D" w:rsidP="00C84C12">
            <w:pPr>
              <w:pStyle w:val="Date"/>
              <w:jc w:val="center"/>
              <w:rPr>
                <w:rFonts w:cstheme="majorHAnsi"/>
                <w:color w:val="FF0000"/>
                <w:sz w:val="18"/>
                <w:szCs w:val="18"/>
              </w:rPr>
            </w:pPr>
            <w:r w:rsidRPr="007E6E35">
              <w:rPr>
                <w:rFonts w:cstheme="majorHAnsi"/>
                <w:color w:val="FF0000"/>
                <w:sz w:val="18"/>
                <w:szCs w:val="18"/>
              </w:rPr>
              <w:t>Women’s Bible Study</w:t>
            </w:r>
            <w:r w:rsidR="00C84C12" w:rsidRPr="007E6E35">
              <w:rPr>
                <w:rFonts w:cstheme="majorHAnsi"/>
                <w:color w:val="FF0000"/>
                <w:sz w:val="18"/>
                <w:szCs w:val="18"/>
              </w:rPr>
              <w:t xml:space="preserve"> 10</w:t>
            </w:r>
            <w:r w:rsidRPr="007E6E35">
              <w:rPr>
                <w:rFonts w:cstheme="majorHAnsi"/>
                <w:color w:val="FF0000"/>
                <w:sz w:val="18"/>
                <w:szCs w:val="18"/>
              </w:rPr>
              <w:t>:30 am          at CCC</w:t>
            </w:r>
          </w:p>
          <w:p w14:paraId="61A8A312" w14:textId="7798DCB9" w:rsidR="008E44FF" w:rsidRPr="007E6E35" w:rsidRDefault="00C84C12" w:rsidP="00C84C12">
            <w:pPr>
              <w:pStyle w:val="Date"/>
              <w:jc w:val="center"/>
              <w:rPr>
                <w:rFonts w:cstheme="majorHAnsi"/>
                <w:sz w:val="18"/>
                <w:szCs w:val="18"/>
              </w:rPr>
            </w:pPr>
            <w:r w:rsidRPr="003602F2">
              <w:rPr>
                <w:rFonts w:cstheme="majorHAnsi"/>
                <w:color w:val="auto"/>
                <w:sz w:val="18"/>
                <w:szCs w:val="18"/>
              </w:rPr>
              <w:t>FBS-Creedence Clearwater Survival</w:t>
            </w: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D84C58E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099BA52B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96F39FC" w14:textId="7DEE761F" w:rsidR="008E44FF" w:rsidRPr="003602F2" w:rsidRDefault="006A6069" w:rsidP="007E6E35">
            <w:pPr>
              <w:pStyle w:val="Date"/>
              <w:jc w:val="center"/>
              <w:rPr>
                <w:rFonts w:cstheme="majorHAnsi"/>
                <w:color w:val="auto"/>
                <w:szCs w:val="20"/>
              </w:rPr>
            </w:pPr>
            <w:r w:rsidRPr="003602F2">
              <w:rPr>
                <w:rFonts w:cstheme="majorHAnsi"/>
                <w:color w:val="auto"/>
                <w:szCs w:val="20"/>
              </w:rPr>
              <w:t>Women’s Breakfast</w:t>
            </w:r>
          </w:p>
          <w:p w14:paraId="5DEA5DFA" w14:textId="0A6ACC6D" w:rsidR="006A6069" w:rsidRPr="003602F2" w:rsidRDefault="007E6E35" w:rsidP="007E6E35">
            <w:pPr>
              <w:jc w:val="center"/>
              <w:rPr>
                <w:rFonts w:asciiTheme="majorHAnsi" w:hAnsiTheme="majorHAnsi" w:cstheme="majorHAnsi"/>
                <w:color w:val="auto"/>
                <w:sz w:val="20"/>
                <w:szCs w:val="20"/>
              </w:rPr>
            </w:pPr>
            <w:r w:rsidRPr="003602F2">
              <w:rPr>
                <w:rFonts w:asciiTheme="majorHAnsi" w:hAnsiTheme="majorHAnsi" w:cstheme="majorHAnsi"/>
                <w:color w:val="auto"/>
                <w:sz w:val="20"/>
                <w:szCs w:val="20"/>
              </w:rPr>
              <w:t>9:00 am         at CCC</w:t>
            </w:r>
          </w:p>
          <w:p w14:paraId="331C0829" w14:textId="1B105DC7" w:rsidR="006A6069" w:rsidRPr="007E6E35" w:rsidRDefault="006A6069" w:rsidP="006A6069">
            <w:pPr>
              <w:rPr>
                <w:rFonts w:asciiTheme="majorHAnsi" w:hAnsiTheme="majorHAnsi" w:cstheme="majorHAnsi"/>
              </w:rPr>
            </w:pPr>
          </w:p>
        </w:tc>
      </w:tr>
      <w:tr w:rsidR="008E44FF" w14:paraId="591A2632" w14:textId="77777777" w:rsidTr="00C84C12">
        <w:trPr>
          <w:cantSplit/>
          <w:trHeight w:hRule="exact" w:val="431"/>
        </w:trPr>
        <w:tc>
          <w:tcPr>
            <w:tcW w:w="131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0DB06BD8" w14:textId="0ED37B5C" w:rsidR="008E44FF" w:rsidRPr="007E6E35" w:rsidRDefault="004B1DAA" w:rsidP="008E44FF">
            <w:pPr>
              <w:pStyle w:val="Date"/>
              <w:rPr>
                <w:rFonts w:cstheme="majorHAnsi"/>
                <w:color w:val="FF0000"/>
              </w:rPr>
            </w:pPr>
            <w:r w:rsidRPr="007E6E35">
              <w:rPr>
                <w:rFonts w:cstheme="majorHAnsi"/>
              </w:rPr>
              <w:t>29</w:t>
            </w:r>
          </w:p>
        </w:tc>
        <w:tc>
          <w:tcPr>
            <w:tcW w:w="131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4425EC60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30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DE9ED79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  <w:r w:rsidRPr="007E6E35">
              <w:rPr>
                <w:rFonts w:cstheme="majorHAnsi"/>
              </w:rPr>
              <w:t>31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</w:tcPr>
          <w:p w14:paraId="1248298E" w14:textId="77777777" w:rsidR="008E44FF" w:rsidRPr="007E6E35" w:rsidRDefault="008E44FF" w:rsidP="00C84C12">
            <w:pPr>
              <w:pStyle w:val="Off-MonthDate"/>
              <w:jc w:val="center"/>
              <w:rPr>
                <w:rFonts w:asciiTheme="majorHAnsi" w:hAnsiTheme="majorHAnsi" w:cstheme="majorHAnsi"/>
              </w:rPr>
            </w:pPr>
            <w:r w:rsidRPr="007E6E35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</w:tcPr>
          <w:p w14:paraId="756EE3F4" w14:textId="77777777" w:rsidR="008E44FF" w:rsidRPr="007E6E35" w:rsidRDefault="008E44FF" w:rsidP="008E44FF">
            <w:pPr>
              <w:pStyle w:val="Off-MonthDate"/>
              <w:rPr>
                <w:rFonts w:asciiTheme="majorHAnsi" w:hAnsiTheme="majorHAnsi" w:cstheme="majorHAnsi"/>
              </w:rPr>
            </w:pPr>
            <w:r w:rsidRPr="007E6E35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</w:tcPr>
          <w:p w14:paraId="3A2C10C3" w14:textId="77777777" w:rsidR="008E44FF" w:rsidRPr="007E6E35" w:rsidRDefault="008E44FF" w:rsidP="008E44FF">
            <w:pPr>
              <w:pStyle w:val="Off-MonthDate"/>
              <w:rPr>
                <w:rFonts w:asciiTheme="majorHAnsi" w:hAnsiTheme="majorHAnsi" w:cstheme="majorHAnsi"/>
              </w:rPr>
            </w:pPr>
            <w:r w:rsidRPr="007E6E35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</w:tcPr>
          <w:p w14:paraId="478BCBE7" w14:textId="77777777" w:rsidR="008E44FF" w:rsidRPr="007E6E35" w:rsidRDefault="008E44FF" w:rsidP="008E44FF">
            <w:pPr>
              <w:pStyle w:val="Off-MonthDate"/>
              <w:rPr>
                <w:rFonts w:asciiTheme="majorHAnsi" w:hAnsiTheme="majorHAnsi" w:cstheme="majorHAnsi"/>
              </w:rPr>
            </w:pPr>
            <w:r w:rsidRPr="007E6E35">
              <w:rPr>
                <w:rFonts w:asciiTheme="majorHAnsi" w:hAnsiTheme="majorHAnsi" w:cstheme="majorHAnsi"/>
              </w:rPr>
              <w:t>4</w:t>
            </w:r>
          </w:p>
        </w:tc>
      </w:tr>
      <w:tr w:rsidR="008E44FF" w14:paraId="1B932398" w14:textId="77777777" w:rsidTr="00C84C12">
        <w:trPr>
          <w:cantSplit/>
          <w:trHeight w:hRule="exact" w:val="1467"/>
        </w:trPr>
        <w:tc>
          <w:tcPr>
            <w:tcW w:w="131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2C15E8D0" w14:textId="77777777" w:rsidR="004031DB" w:rsidRPr="007E6E35" w:rsidRDefault="004031DB" w:rsidP="004031DB">
            <w:pPr>
              <w:pStyle w:val="Date"/>
              <w:jc w:val="center"/>
              <w:rPr>
                <w:rFonts w:cstheme="majorHAnsi"/>
                <w:color w:val="FF0000"/>
                <w:sz w:val="22"/>
              </w:rPr>
            </w:pPr>
            <w:r w:rsidRPr="007E6E35">
              <w:rPr>
                <w:rFonts w:cstheme="majorHAnsi"/>
                <w:color w:val="FF0000"/>
                <w:sz w:val="22"/>
              </w:rPr>
              <w:t>Women’s Bible Study</w:t>
            </w:r>
          </w:p>
          <w:p w14:paraId="5F913845" w14:textId="77777777" w:rsidR="004031DB" w:rsidRPr="007E6E35" w:rsidRDefault="004031DB" w:rsidP="004031DB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7E6E35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7:00 pm          at CCC</w:t>
            </w:r>
          </w:p>
          <w:p w14:paraId="5B383EBA" w14:textId="77777777" w:rsidR="008E44FF" w:rsidRPr="007E6E35" w:rsidRDefault="008E44FF" w:rsidP="008E44FF">
            <w:pPr>
              <w:pStyle w:val="Date"/>
              <w:rPr>
                <w:rFonts w:cstheme="majorHAnsi"/>
                <w:color w:val="FF0000"/>
              </w:rPr>
            </w:pPr>
          </w:p>
        </w:tc>
        <w:tc>
          <w:tcPr>
            <w:tcW w:w="1312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17CB5B5C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  <w:bottom w:val="single" w:sz="4" w:space="0" w:color="BEA388" w:themeColor="accent4" w:themeTint="99"/>
            </w:tcBorders>
            <w:vAlign w:val="bottom"/>
          </w:tcPr>
          <w:p w14:paraId="5BCB8D77" w14:textId="77777777" w:rsidR="008E44FF" w:rsidRPr="003824BC" w:rsidRDefault="00C40B62" w:rsidP="00C40B62">
            <w:pPr>
              <w:pStyle w:val="Date"/>
              <w:jc w:val="center"/>
              <w:rPr>
                <w:rFonts w:cstheme="majorHAnsi"/>
                <w:color w:val="auto"/>
                <w:sz w:val="22"/>
              </w:rPr>
            </w:pPr>
            <w:r w:rsidRPr="003824BC">
              <w:rPr>
                <w:rFonts w:cstheme="majorHAnsi"/>
                <w:color w:val="auto"/>
                <w:sz w:val="22"/>
              </w:rPr>
              <w:t>Pie Guys</w:t>
            </w:r>
          </w:p>
          <w:p w14:paraId="65CD2051" w14:textId="77777777" w:rsidR="00C40B62" w:rsidRPr="003824BC" w:rsidRDefault="00C40B62" w:rsidP="00C40B62">
            <w:pPr>
              <w:jc w:val="center"/>
              <w:rPr>
                <w:color w:val="auto"/>
              </w:rPr>
            </w:pPr>
            <w:r w:rsidRPr="003824BC">
              <w:rPr>
                <w:color w:val="auto"/>
              </w:rPr>
              <w:t>11:00 am</w:t>
            </w:r>
          </w:p>
          <w:p w14:paraId="2E44584D" w14:textId="28483DA0" w:rsidR="00C40B62" w:rsidRPr="003824BC" w:rsidRDefault="00C40B62" w:rsidP="00C40B62">
            <w:pPr>
              <w:jc w:val="center"/>
              <w:rPr>
                <w:color w:val="auto"/>
              </w:rPr>
            </w:pPr>
            <w:r w:rsidRPr="003824BC">
              <w:rPr>
                <w:color w:val="auto"/>
              </w:rPr>
              <w:t xml:space="preserve">at </w:t>
            </w:r>
            <w:r w:rsidR="003824BC" w:rsidRPr="003824BC">
              <w:rPr>
                <w:color w:val="auto"/>
              </w:rPr>
              <w:t xml:space="preserve">148 </w:t>
            </w:r>
            <w:r w:rsidRPr="003824BC">
              <w:rPr>
                <w:color w:val="auto"/>
              </w:rPr>
              <w:t>West St           Port Colborne</w:t>
            </w:r>
          </w:p>
          <w:p w14:paraId="6F7CA093" w14:textId="33CBD8AE" w:rsidR="00C40B62" w:rsidRPr="003824BC" w:rsidRDefault="00C40B62" w:rsidP="00C40B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nil"/>
            </w:tcBorders>
            <w:vAlign w:val="bottom"/>
          </w:tcPr>
          <w:p w14:paraId="46ECCF19" w14:textId="77777777" w:rsidR="0066613D" w:rsidRPr="007E6E35" w:rsidRDefault="0066613D" w:rsidP="0066613D">
            <w:pPr>
              <w:pStyle w:val="Date"/>
              <w:jc w:val="center"/>
              <w:rPr>
                <w:rFonts w:cstheme="majorHAnsi"/>
                <w:color w:val="FF0000"/>
                <w:sz w:val="22"/>
              </w:rPr>
            </w:pPr>
            <w:r w:rsidRPr="007E6E35">
              <w:rPr>
                <w:rFonts w:cstheme="majorHAnsi"/>
                <w:color w:val="FF0000"/>
                <w:sz w:val="22"/>
              </w:rPr>
              <w:t>Women’s Bible Study</w:t>
            </w:r>
          </w:p>
          <w:p w14:paraId="05D1BB84" w14:textId="77777777" w:rsidR="0066613D" w:rsidRPr="007E6E35" w:rsidRDefault="0066613D" w:rsidP="0066613D">
            <w:pPr>
              <w:jc w:val="center"/>
              <w:rPr>
                <w:rFonts w:asciiTheme="majorHAnsi" w:hAnsiTheme="majorHAnsi" w:cstheme="majorHAnsi"/>
                <w:color w:val="FF0000"/>
                <w:sz w:val="22"/>
                <w:szCs w:val="22"/>
              </w:rPr>
            </w:pPr>
            <w:r w:rsidRPr="007E6E35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10:30 am          at CCC</w:t>
            </w:r>
          </w:p>
          <w:p w14:paraId="1B292489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</w:tcBorders>
            <w:vAlign w:val="bottom"/>
          </w:tcPr>
          <w:p w14:paraId="146B5C70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</w:tcBorders>
            <w:vAlign w:val="bottom"/>
          </w:tcPr>
          <w:p w14:paraId="75C5DECB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  <w:tc>
          <w:tcPr>
            <w:tcW w:w="1311" w:type="dxa"/>
            <w:tcBorders>
              <w:top w:val="nil"/>
            </w:tcBorders>
            <w:vAlign w:val="bottom"/>
          </w:tcPr>
          <w:p w14:paraId="43011518" w14:textId="77777777" w:rsidR="008E44FF" w:rsidRPr="007E6E35" w:rsidRDefault="008E44FF" w:rsidP="008E44FF">
            <w:pPr>
              <w:pStyle w:val="Date"/>
              <w:rPr>
                <w:rFonts w:cstheme="majorHAnsi"/>
              </w:rPr>
            </w:pPr>
          </w:p>
        </w:tc>
      </w:tr>
      <w:tr w:rsidR="008E44FF" w14:paraId="10195EC4" w14:textId="77777777" w:rsidTr="00C84C12">
        <w:trPr>
          <w:cantSplit/>
          <w:trHeight w:hRule="exact" w:val="431"/>
        </w:trPr>
        <w:tc>
          <w:tcPr>
            <w:tcW w:w="131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76C94AF1" w14:textId="65007BD5" w:rsidR="008E44FF" w:rsidRDefault="008E44FF" w:rsidP="008E44FF">
            <w:pPr>
              <w:pStyle w:val="Off-MonthDate"/>
            </w:pPr>
          </w:p>
        </w:tc>
        <w:tc>
          <w:tcPr>
            <w:tcW w:w="1312" w:type="dxa"/>
            <w:tcBorders>
              <w:top w:val="single" w:sz="4" w:space="0" w:color="BEA388" w:themeColor="accent4" w:themeTint="99"/>
              <w:bottom w:val="nil"/>
            </w:tcBorders>
            <w:vAlign w:val="bottom"/>
          </w:tcPr>
          <w:p w14:paraId="234CFFC1" w14:textId="75DE1CB6" w:rsidR="008E44FF" w:rsidRDefault="008E44FF" w:rsidP="008E44FF">
            <w:pPr>
              <w:pStyle w:val="Off-MonthDate"/>
            </w:pP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</w:tcPr>
          <w:p w14:paraId="5BFC60DC" w14:textId="628A7CAE" w:rsidR="008E44FF" w:rsidRPr="003824BC" w:rsidRDefault="008E44FF" w:rsidP="008E44FF">
            <w:pPr>
              <w:pStyle w:val="Off-MonthDate"/>
              <w:rPr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</w:tcPr>
          <w:p w14:paraId="7C1CB847" w14:textId="6C7513EE" w:rsidR="008E44FF" w:rsidRDefault="008E44FF" w:rsidP="008E44FF">
            <w:pPr>
              <w:pStyle w:val="Off-MonthDate"/>
            </w:pP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</w:tcPr>
          <w:p w14:paraId="74D66C42" w14:textId="3CFA6157" w:rsidR="008E44FF" w:rsidRDefault="008E44FF" w:rsidP="008E44FF">
            <w:pPr>
              <w:pStyle w:val="Off-MonthDate"/>
            </w:pP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</w:tcPr>
          <w:p w14:paraId="6104128A" w14:textId="264B975C" w:rsidR="008E44FF" w:rsidRDefault="008E44FF" w:rsidP="008E44FF">
            <w:pPr>
              <w:pStyle w:val="Off-MonthDate"/>
            </w:pPr>
          </w:p>
        </w:tc>
        <w:tc>
          <w:tcPr>
            <w:tcW w:w="1311" w:type="dxa"/>
            <w:tcBorders>
              <w:top w:val="single" w:sz="4" w:space="0" w:color="BEA388" w:themeColor="accent4" w:themeTint="99"/>
              <w:bottom w:val="nil"/>
            </w:tcBorders>
          </w:tcPr>
          <w:p w14:paraId="74482DFE" w14:textId="6E008DC4" w:rsidR="008E44FF" w:rsidRDefault="008E44FF" w:rsidP="008E44FF">
            <w:pPr>
              <w:pStyle w:val="Off-MonthDate"/>
            </w:pPr>
          </w:p>
        </w:tc>
      </w:tr>
    </w:tbl>
    <w:p w14:paraId="671E0D43" w14:textId="1A861EF6" w:rsidR="003C4EED" w:rsidRDefault="00B33D9E">
      <w:pPr>
        <w:pStyle w:val="Heading1"/>
      </w:pPr>
      <w:r>
        <w:t>Notes:</w:t>
      </w:r>
    </w:p>
    <w:p w14:paraId="265E7C64" w14:textId="1CD88AB2" w:rsidR="00C84C12" w:rsidRPr="00C84C12" w:rsidRDefault="00C84C12" w:rsidP="00C84C12">
      <w:pPr>
        <w:rPr>
          <w:sz w:val="22"/>
          <w:szCs w:val="22"/>
        </w:rPr>
      </w:pPr>
      <w:r>
        <w:rPr>
          <w:sz w:val="22"/>
          <w:szCs w:val="22"/>
        </w:rPr>
        <w:tab/>
        <w:t>FBS – Fonthill Bandshell at Peace Park (7:00 pm – 9:00 pm)</w:t>
      </w:r>
    </w:p>
    <w:sectPr w:rsidR="00C84C12" w:rsidRPr="00C84C12" w:rsidSect="00B609FB">
      <w:footerReference w:type="default" r:id="rId10"/>
      <w:pgSz w:w="12240" w:h="15840" w:code="1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44CF1" w14:textId="77777777" w:rsidR="00FD46D1" w:rsidRDefault="00FD46D1">
      <w:pPr>
        <w:spacing w:after="0"/>
      </w:pPr>
      <w:r>
        <w:separator/>
      </w:r>
    </w:p>
  </w:endnote>
  <w:endnote w:type="continuationSeparator" w:id="0">
    <w:p w14:paraId="52E57996" w14:textId="77777777" w:rsidR="00FD46D1" w:rsidRDefault="00FD46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09CB8" w14:textId="77777777" w:rsidR="00D04C52" w:rsidRDefault="00427B31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B3BE5A" wp14:editId="3A9A882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0" b="0"/>
              <wp:wrapNone/>
              <wp:docPr id="38" name="Group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650FA0B" id="Group 37" o:spid="_x0000_s1026" alt="&quot;&quot;" style="position:absolute;margin-left:0;margin-top:0;width:612pt;height:11in;z-index:-251658240;mso-position-horizontal:center;mso-position-horizontal-relative:page;mso-position-vertical:center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7830E" w14:textId="77777777" w:rsidR="00FD46D1" w:rsidRDefault="00FD46D1">
      <w:pPr>
        <w:spacing w:after="0"/>
      </w:pPr>
      <w:r>
        <w:separator/>
      </w:r>
    </w:p>
  </w:footnote>
  <w:footnote w:type="continuationSeparator" w:id="0">
    <w:p w14:paraId="57D0BD9E" w14:textId="77777777" w:rsidR="00FD46D1" w:rsidRDefault="00FD46D1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3A4"/>
    <w:rsid w:val="00007A16"/>
    <w:rsid w:val="00007D41"/>
    <w:rsid w:val="000174D1"/>
    <w:rsid w:val="00021FCE"/>
    <w:rsid w:val="00022C79"/>
    <w:rsid w:val="00033DC7"/>
    <w:rsid w:val="0003440D"/>
    <w:rsid w:val="00084685"/>
    <w:rsid w:val="00086E00"/>
    <w:rsid w:val="0012692E"/>
    <w:rsid w:val="00173E5E"/>
    <w:rsid w:val="001B191D"/>
    <w:rsid w:val="001E7394"/>
    <w:rsid w:val="00225F07"/>
    <w:rsid w:val="00227DD1"/>
    <w:rsid w:val="002372EE"/>
    <w:rsid w:val="00271448"/>
    <w:rsid w:val="002931FE"/>
    <w:rsid w:val="002D3560"/>
    <w:rsid w:val="002D67E0"/>
    <w:rsid w:val="002E2FFA"/>
    <w:rsid w:val="003256DC"/>
    <w:rsid w:val="0033522F"/>
    <w:rsid w:val="00343D60"/>
    <w:rsid w:val="003602F2"/>
    <w:rsid w:val="003824BC"/>
    <w:rsid w:val="00396715"/>
    <w:rsid w:val="003A51B6"/>
    <w:rsid w:val="003B5AE2"/>
    <w:rsid w:val="003C4EED"/>
    <w:rsid w:val="003D57DF"/>
    <w:rsid w:val="003E57D9"/>
    <w:rsid w:val="004031DB"/>
    <w:rsid w:val="00427B31"/>
    <w:rsid w:val="00441D1E"/>
    <w:rsid w:val="004528FA"/>
    <w:rsid w:val="004617E9"/>
    <w:rsid w:val="00492278"/>
    <w:rsid w:val="004A4202"/>
    <w:rsid w:val="004A6F2E"/>
    <w:rsid w:val="004B1DAA"/>
    <w:rsid w:val="00507E90"/>
    <w:rsid w:val="00526504"/>
    <w:rsid w:val="00535BE7"/>
    <w:rsid w:val="00560C10"/>
    <w:rsid w:val="00562354"/>
    <w:rsid w:val="00577733"/>
    <w:rsid w:val="005B6F86"/>
    <w:rsid w:val="005D57C1"/>
    <w:rsid w:val="005E3010"/>
    <w:rsid w:val="005F5BC2"/>
    <w:rsid w:val="00604913"/>
    <w:rsid w:val="00615A96"/>
    <w:rsid w:val="0066613D"/>
    <w:rsid w:val="00673146"/>
    <w:rsid w:val="00690B17"/>
    <w:rsid w:val="006A6069"/>
    <w:rsid w:val="006E10D3"/>
    <w:rsid w:val="006F052E"/>
    <w:rsid w:val="00725EDC"/>
    <w:rsid w:val="007342E8"/>
    <w:rsid w:val="0073639B"/>
    <w:rsid w:val="00770E81"/>
    <w:rsid w:val="00777297"/>
    <w:rsid w:val="00791DF6"/>
    <w:rsid w:val="007B69B3"/>
    <w:rsid w:val="007B79A2"/>
    <w:rsid w:val="007D2DE7"/>
    <w:rsid w:val="007E662A"/>
    <w:rsid w:val="007E6E35"/>
    <w:rsid w:val="007F4C42"/>
    <w:rsid w:val="007F4DD5"/>
    <w:rsid w:val="00841525"/>
    <w:rsid w:val="00844F01"/>
    <w:rsid w:val="00872AB6"/>
    <w:rsid w:val="00873793"/>
    <w:rsid w:val="0088538A"/>
    <w:rsid w:val="008C331D"/>
    <w:rsid w:val="008E44FF"/>
    <w:rsid w:val="009012D8"/>
    <w:rsid w:val="009377A5"/>
    <w:rsid w:val="00963C56"/>
    <w:rsid w:val="00972A1B"/>
    <w:rsid w:val="00995531"/>
    <w:rsid w:val="00A04496"/>
    <w:rsid w:val="00A34F14"/>
    <w:rsid w:val="00A3665A"/>
    <w:rsid w:val="00A474E2"/>
    <w:rsid w:val="00A505DB"/>
    <w:rsid w:val="00A72C48"/>
    <w:rsid w:val="00A7715A"/>
    <w:rsid w:val="00B11D20"/>
    <w:rsid w:val="00B1555B"/>
    <w:rsid w:val="00B235C7"/>
    <w:rsid w:val="00B33D9E"/>
    <w:rsid w:val="00B37CEF"/>
    <w:rsid w:val="00B4060C"/>
    <w:rsid w:val="00B609FB"/>
    <w:rsid w:val="00B77227"/>
    <w:rsid w:val="00BC313F"/>
    <w:rsid w:val="00BD447D"/>
    <w:rsid w:val="00BD4D1A"/>
    <w:rsid w:val="00BD7DF4"/>
    <w:rsid w:val="00C03E40"/>
    <w:rsid w:val="00C203C3"/>
    <w:rsid w:val="00C40B62"/>
    <w:rsid w:val="00C53B59"/>
    <w:rsid w:val="00C53D13"/>
    <w:rsid w:val="00C61ECC"/>
    <w:rsid w:val="00C84C12"/>
    <w:rsid w:val="00CB018B"/>
    <w:rsid w:val="00CC2E22"/>
    <w:rsid w:val="00D04C52"/>
    <w:rsid w:val="00D13193"/>
    <w:rsid w:val="00D22D77"/>
    <w:rsid w:val="00D772CE"/>
    <w:rsid w:val="00D97F2A"/>
    <w:rsid w:val="00DB5944"/>
    <w:rsid w:val="00DC60BB"/>
    <w:rsid w:val="00DC6469"/>
    <w:rsid w:val="00E04FCB"/>
    <w:rsid w:val="00E34269"/>
    <w:rsid w:val="00E41BCC"/>
    <w:rsid w:val="00E56CF8"/>
    <w:rsid w:val="00E6447A"/>
    <w:rsid w:val="00E64828"/>
    <w:rsid w:val="00E74560"/>
    <w:rsid w:val="00E82028"/>
    <w:rsid w:val="00E953B3"/>
    <w:rsid w:val="00E95993"/>
    <w:rsid w:val="00EC4FCF"/>
    <w:rsid w:val="00EE440A"/>
    <w:rsid w:val="00EF73A4"/>
    <w:rsid w:val="00F03555"/>
    <w:rsid w:val="00F03DE4"/>
    <w:rsid w:val="00F223FD"/>
    <w:rsid w:val="00F23014"/>
    <w:rsid w:val="00F27743"/>
    <w:rsid w:val="00F559C5"/>
    <w:rsid w:val="00F77978"/>
    <w:rsid w:val="00FA03DA"/>
    <w:rsid w:val="00FA53B4"/>
    <w:rsid w:val="00FA6B45"/>
    <w:rsid w:val="00FB40BB"/>
    <w:rsid w:val="00FC1140"/>
    <w:rsid w:val="00FD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A6F5A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B018B"/>
  </w:style>
  <w:style w:type="paragraph" w:styleId="Heading1">
    <w:name w:val="heading 1"/>
    <w:basedOn w:val="Normal"/>
    <w:next w:val="Normal"/>
    <w:link w:val="Heading1Char"/>
    <w:uiPriority w:val="9"/>
    <w:qFormat/>
    <w:rsid w:val="005E3010"/>
    <w:pPr>
      <w:spacing w:before="320" w:after="0"/>
      <w:ind w:left="115" w:right="115"/>
      <w:outlineLvl w:val="0"/>
    </w:pPr>
    <w:rPr>
      <w:rFonts w:eastAsiaTheme="majorEastAsia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2"/>
    <w:qFormat/>
    <w:rsid w:val="003256DC"/>
    <w:pPr>
      <w:keepNext/>
    </w:pPr>
    <w:rPr>
      <w:rFonts w:eastAsiaTheme="majorEastAsia" w:cstheme="majorBidi"/>
      <w:sz w:val="72"/>
      <w:szCs w:val="72"/>
    </w:rPr>
  </w:style>
  <w:style w:type="paragraph" w:customStyle="1" w:styleId="Year">
    <w:name w:val="Year"/>
    <w:basedOn w:val="Normal"/>
    <w:uiPriority w:val="2"/>
    <w:qFormat/>
    <w:rsid w:val="005E3010"/>
    <w:pPr>
      <w:jc w:val="right"/>
    </w:pPr>
    <w:rPr>
      <w:rFonts w:eastAsiaTheme="majorEastAsia" w:cstheme="majorBidi"/>
      <w:sz w:val="72"/>
      <w:szCs w:val="72"/>
    </w:rPr>
  </w:style>
  <w:style w:type="paragraph" w:customStyle="1" w:styleId="Day">
    <w:name w:val="Day"/>
    <w:basedOn w:val="Normal"/>
    <w:uiPriority w:val="4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6"/>
    <w:unhideWhenUsed/>
    <w:qFormat/>
    <w:rsid w:val="005E3010"/>
    <w:pPr>
      <w:spacing w:before="50" w:after="50"/>
    </w:pPr>
    <w:rPr>
      <w:rFonts w:asciiTheme="majorHAnsi" w:hAnsiTheme="majorHAnsi"/>
      <w:sz w:val="20"/>
      <w:szCs w:val="22"/>
    </w:rPr>
  </w:style>
  <w:style w:type="character" w:customStyle="1" w:styleId="DateChar">
    <w:name w:val="Date Char"/>
    <w:basedOn w:val="DefaultParagraphFont"/>
    <w:link w:val="Date"/>
    <w:uiPriority w:val="6"/>
    <w:rsid w:val="005E3010"/>
    <w:rPr>
      <w:rFonts w:asciiTheme="majorHAnsi" w:hAnsiTheme="majorHAnsi"/>
      <w:sz w:val="20"/>
      <w:szCs w:val="22"/>
    </w:rPr>
  </w:style>
  <w:style w:type="paragraph" w:customStyle="1" w:styleId="Off-MonthDate">
    <w:name w:val="Off-Month Date"/>
    <w:basedOn w:val="Date"/>
    <w:uiPriority w:val="5"/>
    <w:qFormat/>
    <w:rsid w:val="005E3010"/>
    <w:rPr>
      <w:rFonts w:asciiTheme="minorHAnsi" w:hAnsiTheme="minorHAnsi"/>
      <w:color w:val="BEA388" w:themeColor="accent4" w:themeTint="99"/>
      <w:sz w:val="22"/>
    </w:rPr>
  </w:style>
  <w:style w:type="paragraph" w:styleId="NoSpacing">
    <w:name w:val="No Spacing"/>
    <w:uiPriority w:val="3"/>
    <w:semiHidden/>
    <w:pPr>
      <w:spacing w:after="0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F223F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018B"/>
  </w:style>
  <w:style w:type="paragraph" w:styleId="Footer">
    <w:name w:val="footer"/>
    <w:basedOn w:val="Normal"/>
    <w:link w:val="FooterChar"/>
    <w:uiPriority w:val="99"/>
    <w:semiHidden/>
    <w:rsid w:val="00F223F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018B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5E3010"/>
    <w:rPr>
      <w:rFonts w:eastAsiaTheme="majorEastAsia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en-US%7b5F4D5810-1BE8-49C7-B07D-4F5A89B065D2%7d\%7bF183E187-6154-4316-B424-0EB1D960BB33%7dtf04242512_win32.dotx" TargetMode="External"/></Relationship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tf04242512">
      <a:majorFont>
        <a:latin typeface="Calibri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/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1" ma:contentTypeDescription="Create a new document." ma:contentTypeScope="" ma:versionID="64dfb1555687e0874b4304b796b5b0c7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e6e4c555b5e194d05b7203de9c4567b3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  <xsd:element ref="ns2:ImageTagsTaxHTField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7AC6D25-A073-49DF-B4FF-BB74EBDB4FA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2.xml><?xml version="1.0" encoding="utf-8"?>
<ds:datastoreItem xmlns:ds="http://schemas.openxmlformats.org/officeDocument/2006/customXml" ds:itemID="{1BEA7015-929E-4196-934A-E1C84B9385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2E9FC6-B283-4109-B780-CE305BDF2BF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29E6260-C93F-4AB5-9D78-C8C0BDA1E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{F183E187-6154-4316-B424-0EB1D960BB33}tf04242512_win32</Template>
  <TotalTime>0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2022-08-02T15:59:00Z</dcterms:created>
  <dcterms:modified xsi:type="dcterms:W3CDTF">2022-08-02T16:12:00Z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